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44"/>
      </w:tblGrid>
      <w:tr w:rsidR="00E605F5" w14:paraId="1823C64E" w14:textId="77777777">
        <w:tc>
          <w:tcPr>
            <w:tcW w:w="9544" w:type="dxa"/>
          </w:tcPr>
          <w:p w14:paraId="589646B7" w14:textId="77777777" w:rsidR="00E605F5" w:rsidRPr="005A575E" w:rsidRDefault="00E605F5" w:rsidP="005E079E">
            <w:pPr>
              <w:pStyle w:val="Corpodetexto21"/>
              <w:jc w:val="center"/>
              <w:rPr>
                <w:rFonts w:ascii="Arial" w:hAnsi="Arial"/>
                <w:sz w:val="26"/>
                <w:szCs w:val="26"/>
                <w:u w:val="single"/>
              </w:rPr>
            </w:pPr>
            <w:r w:rsidRPr="005A575E">
              <w:rPr>
                <w:rFonts w:ascii="Arial" w:hAnsi="Arial"/>
                <w:b/>
                <w:sz w:val="26"/>
                <w:szCs w:val="26"/>
              </w:rPr>
              <w:t>SOLICITAÇÃO DE PAGAMENTO</w:t>
            </w:r>
            <w:r w:rsidR="005E079E" w:rsidRPr="005A575E">
              <w:rPr>
                <w:rFonts w:ascii="Arial" w:hAnsi="Arial"/>
                <w:b/>
                <w:sz w:val="26"/>
                <w:szCs w:val="26"/>
              </w:rPr>
              <w:t xml:space="preserve"> AO EXTERIOR</w:t>
            </w:r>
          </w:p>
        </w:tc>
      </w:tr>
    </w:tbl>
    <w:tbl>
      <w:tblPr>
        <w:tblpPr w:leftFromText="141" w:rightFromText="141" w:vertAnchor="text" w:horzAnchor="margin" w:tblpXSpec="right" w:tblpY="85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567"/>
        <w:gridCol w:w="425"/>
        <w:gridCol w:w="1418"/>
        <w:gridCol w:w="425"/>
        <w:gridCol w:w="850"/>
      </w:tblGrid>
      <w:tr w:rsidR="00CB215A" w14:paraId="08B2FB14" w14:textId="77777777" w:rsidTr="00CB215A">
        <w:tc>
          <w:tcPr>
            <w:tcW w:w="1559" w:type="dxa"/>
          </w:tcPr>
          <w:p w14:paraId="47E6C333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Rio Grande</w:t>
            </w:r>
          </w:p>
        </w:tc>
        <w:tc>
          <w:tcPr>
            <w:tcW w:w="567" w:type="dxa"/>
          </w:tcPr>
          <w:p w14:paraId="7ADB54B0" w14:textId="77777777" w:rsidR="00CB215A" w:rsidRDefault="00CB215A" w:rsidP="00CB215A">
            <w:pPr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fldChar w:fldCharType="begin">
                <w:ffData>
                  <w:name w:val="data"/>
                  <w:enabled/>
                  <w:calcOnExit w:val="0"/>
                  <w:helpText w:type="text" w:val="DATA: neste campo deve constar a data de apresentação do projeto à FAURG."/>
                  <w:textInput>
                    <w:type w:val="number"/>
                    <w:maxLength w:val="2"/>
                  </w:textInput>
                </w:ffData>
              </w:fldChar>
            </w:r>
            <w:bookmarkStart w:id="0" w:name="data"/>
            <w:r>
              <w:rPr>
                <w:rFonts w:ascii="Arial" w:hAnsi="Arial"/>
                <w:sz w:val="22"/>
              </w:rPr>
              <w:instrText xml:space="preserve"> FORMTEXT </w:instrText>
            </w:r>
            <w:r>
              <w:rPr>
                <w:rFonts w:ascii="Arial" w:hAnsi="Arial"/>
                <w:sz w:val="22"/>
              </w:rPr>
            </w:r>
            <w:r>
              <w:rPr>
                <w:rFonts w:ascii="Arial" w:hAnsi="Arial"/>
                <w:sz w:val="22"/>
              </w:rPr>
              <w:fldChar w:fldCharType="separate"/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t> </w:t>
            </w:r>
            <w:r>
              <w:rPr>
                <w:rFonts w:ascii="Arial" w:hAnsi="Arial"/>
                <w:sz w:val="22"/>
              </w:rPr>
              <w:fldChar w:fldCharType="end"/>
            </w:r>
            <w:bookmarkEnd w:id="0"/>
          </w:p>
        </w:tc>
        <w:tc>
          <w:tcPr>
            <w:tcW w:w="425" w:type="dxa"/>
          </w:tcPr>
          <w:p w14:paraId="4B4CE9FC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</w:t>
            </w:r>
          </w:p>
        </w:tc>
        <w:tc>
          <w:tcPr>
            <w:tcW w:w="1418" w:type="dxa"/>
          </w:tcPr>
          <w:p w14:paraId="60B940BC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--"/>
                    <w:listEntry w:val="Janeiro"/>
                    <w:listEntry w:val="Fevereiro"/>
                    <w:listEntry w:val="Março"/>
                    <w:listEntry w:val="Abril"/>
                    <w:listEntry w:val="Maio"/>
                    <w:listEntry w:val="Junho"/>
                    <w:listEntry w:val="Julho"/>
                    <w:listEntry w:val="Agosto"/>
                    <w:listEntry w:val="Setembro"/>
                    <w:listEntry w:val="Outubro"/>
                    <w:listEntry w:val="Novembro"/>
                    <w:listEntry w:val="Dezembro"/>
                  </w:ddLis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FORMDROPDOWN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sz w:val="24"/>
              </w:rPr>
              <w:fldChar w:fldCharType="end"/>
            </w:r>
            <w:r>
              <w:rPr>
                <w:rFonts w:ascii="Arial" w:hAnsi="Arial"/>
                <w:sz w:val="24"/>
              </w:rPr>
              <w:t xml:space="preserve">  </w:t>
            </w:r>
          </w:p>
        </w:tc>
        <w:tc>
          <w:tcPr>
            <w:tcW w:w="425" w:type="dxa"/>
          </w:tcPr>
          <w:p w14:paraId="3DF5647B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de</w:t>
            </w:r>
          </w:p>
        </w:tc>
        <w:tc>
          <w:tcPr>
            <w:tcW w:w="850" w:type="dxa"/>
          </w:tcPr>
          <w:p w14:paraId="0A1CAA03" w14:textId="77777777" w:rsidR="00CB215A" w:rsidRDefault="00CB215A" w:rsidP="00CB215A">
            <w:pPr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20</w:t>
            </w:r>
            <w:bookmarkStart w:id="1" w:name="Dropdown3"/>
            <w:r>
              <w:rPr>
                <w:rFonts w:ascii="Arial" w:hAnsi="Arial"/>
                <w:sz w:val="24"/>
              </w:rPr>
              <w:t>2</w:t>
            </w:r>
            <w:r>
              <w:rPr>
                <w:rFonts w:ascii="Arial" w:hAnsi="Arial"/>
                <w:sz w:val="24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-"/>
                    <w:listEntry w:val="0"/>
                    <w:listEntry w:val="1"/>
                    <w:listEntry w:val="2"/>
                    <w:listEntry w:val="3"/>
                    <w:listEntry w:val="4"/>
                    <w:listEntry w:val="5"/>
                    <w:listEntry w:val="6"/>
                    <w:listEntry w:val="7"/>
                    <w:listEntry w:val="8"/>
                    <w:listEntry w:val="9"/>
                  </w:ddList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FORMDROPDOWN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sz w:val="24"/>
              </w:rPr>
              <w:fldChar w:fldCharType="end"/>
            </w:r>
            <w:bookmarkEnd w:id="1"/>
          </w:p>
        </w:tc>
      </w:tr>
    </w:tbl>
    <w:p w14:paraId="2F7B606D" w14:textId="77777777" w:rsidR="00E605F5" w:rsidRDefault="00A85329" w:rsidP="00A85329">
      <w:pPr>
        <w:pStyle w:val="Corpodetexto21"/>
        <w:tabs>
          <w:tab w:val="left" w:pos="6135"/>
        </w:tabs>
      </w:pPr>
      <w:r>
        <w:tab/>
      </w:r>
    </w:p>
    <w:p w14:paraId="07B3C2D2" w14:textId="77777777" w:rsidR="00E605F5" w:rsidRDefault="00E605F5">
      <w:pPr>
        <w:rPr>
          <w:rFonts w:ascii="Arial" w:hAnsi="Arial"/>
          <w:sz w:val="24"/>
        </w:rPr>
      </w:pPr>
    </w:p>
    <w:p w14:paraId="16459EF3" w14:textId="77777777" w:rsidR="00E605F5" w:rsidRDefault="00E605F5" w:rsidP="00CB215A">
      <w:pPr>
        <w:rPr>
          <w:rFonts w:ascii="Arial" w:hAnsi="Arial"/>
          <w:sz w:val="24"/>
        </w:rPr>
      </w:pPr>
    </w:p>
    <w:p w14:paraId="07EF8DA6" w14:textId="5B073AE8" w:rsidR="00E605F5" w:rsidRPr="000B5C1E" w:rsidRDefault="00E605F5" w:rsidP="00CB215A">
      <w:pPr>
        <w:rPr>
          <w:rFonts w:ascii="Arial" w:hAnsi="Arial"/>
          <w:sz w:val="24"/>
          <w:szCs w:val="24"/>
        </w:rPr>
      </w:pPr>
      <w:r w:rsidRPr="000B5C1E">
        <w:rPr>
          <w:rFonts w:ascii="Arial" w:hAnsi="Arial"/>
          <w:sz w:val="24"/>
          <w:szCs w:val="24"/>
        </w:rPr>
        <w:t>DE (coordenad</w:t>
      </w:r>
      <w:r w:rsidR="00E46522" w:rsidRPr="000B5C1E">
        <w:rPr>
          <w:rFonts w:ascii="Arial" w:hAnsi="Arial"/>
          <w:sz w:val="24"/>
          <w:szCs w:val="24"/>
        </w:rPr>
        <w:t xml:space="preserve">or): </w:t>
      </w:r>
      <w:r w:rsidR="0075689A">
        <w:rPr>
          <w:rFonts w:ascii="Arial" w:hAnsi="Arial"/>
          <w:sz w:val="24"/>
          <w:szCs w:val="24"/>
        </w:rPr>
        <w:fldChar w:fldCharType="begin">
          <w:ffData>
            <w:name w:val="Texto1"/>
            <w:enabled/>
            <w:calcOnExit w:val="0"/>
            <w:textInput>
              <w:default w:val="Eduardo Resende Secchi"/>
            </w:textInput>
          </w:ffData>
        </w:fldChar>
      </w:r>
      <w:bookmarkStart w:id="2" w:name="Texto1"/>
      <w:r w:rsidR="0075689A">
        <w:rPr>
          <w:rFonts w:ascii="Arial" w:hAnsi="Arial"/>
          <w:sz w:val="24"/>
          <w:szCs w:val="24"/>
        </w:rPr>
        <w:instrText xml:space="preserve"> FORMTEXT </w:instrText>
      </w:r>
      <w:r w:rsidR="0075689A">
        <w:rPr>
          <w:rFonts w:ascii="Arial" w:hAnsi="Arial"/>
          <w:sz w:val="24"/>
          <w:szCs w:val="24"/>
        </w:rPr>
      </w:r>
      <w:r w:rsidR="0075689A">
        <w:rPr>
          <w:rFonts w:ascii="Arial" w:hAnsi="Arial"/>
          <w:sz w:val="24"/>
          <w:szCs w:val="24"/>
        </w:rPr>
        <w:fldChar w:fldCharType="separate"/>
      </w:r>
      <w:r w:rsidR="0075689A">
        <w:rPr>
          <w:rFonts w:ascii="Arial" w:hAnsi="Arial"/>
          <w:noProof/>
          <w:sz w:val="24"/>
          <w:szCs w:val="24"/>
        </w:rPr>
        <w:t>Eduardo Resende Secchi</w:t>
      </w:r>
      <w:r w:rsidR="0075689A">
        <w:rPr>
          <w:rFonts w:ascii="Arial" w:hAnsi="Arial"/>
          <w:sz w:val="24"/>
          <w:szCs w:val="24"/>
        </w:rPr>
        <w:fldChar w:fldCharType="end"/>
      </w:r>
      <w:bookmarkEnd w:id="2"/>
    </w:p>
    <w:p w14:paraId="05A5181E" w14:textId="77777777" w:rsidR="005360AE" w:rsidRDefault="00E605F5" w:rsidP="00CB215A">
      <w:pPr>
        <w:pStyle w:val="Ttulo1"/>
        <w:rPr>
          <w:szCs w:val="24"/>
        </w:rPr>
      </w:pPr>
      <w:r w:rsidRPr="000B5C1E">
        <w:rPr>
          <w:szCs w:val="24"/>
        </w:rPr>
        <w:t>PARA: FAURG</w:t>
      </w:r>
    </w:p>
    <w:p w14:paraId="0C19C3B8" w14:textId="0C032D15" w:rsidR="00E605F5" w:rsidRDefault="005360AE" w:rsidP="00CB215A">
      <w:pPr>
        <w:pStyle w:val="Ttulo1"/>
        <w:rPr>
          <w:szCs w:val="24"/>
        </w:rPr>
      </w:pPr>
      <w:r w:rsidRPr="005360AE">
        <w:rPr>
          <w:bCs/>
          <w:szCs w:val="24"/>
        </w:rPr>
        <w:t>PPG:</w:t>
      </w:r>
      <w:r>
        <w:rPr>
          <w:szCs w:val="24"/>
        </w:rPr>
        <w:t xml:space="preserve"> </w:t>
      </w:r>
      <w:r>
        <w:rPr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szCs w:val="24"/>
        </w:rPr>
        <w:instrText xml:space="preserve"> FORMTEXT </w:instrText>
      </w:r>
      <w:r>
        <w:rPr>
          <w:szCs w:val="24"/>
        </w:rPr>
      </w:r>
      <w:r>
        <w:rPr>
          <w:szCs w:val="24"/>
        </w:rPr>
        <w:fldChar w:fldCharType="separate"/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t> </w:t>
      </w:r>
      <w:r>
        <w:rPr>
          <w:szCs w:val="24"/>
        </w:rPr>
        <w:fldChar w:fldCharType="end"/>
      </w:r>
      <w:r w:rsidR="00E605F5" w:rsidRPr="000B5C1E">
        <w:rPr>
          <w:szCs w:val="24"/>
        </w:rPr>
        <w:t xml:space="preserve"> </w:t>
      </w:r>
    </w:p>
    <w:p w14:paraId="7C6063D2" w14:textId="5E9093D7" w:rsidR="00CB215A" w:rsidRDefault="00CB215A" w:rsidP="00CB2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Telefone para contato</w:t>
      </w:r>
      <w:r w:rsidRPr="00CB215A">
        <w:rPr>
          <w:rFonts w:ascii="Arial" w:hAnsi="Arial" w:cs="Arial"/>
          <w:bCs/>
          <w:sz w:val="24"/>
          <w:szCs w:val="24"/>
        </w:rPr>
        <w:t>:</w:t>
      </w:r>
      <w:r w:rsidRPr="00CB215A">
        <w:rPr>
          <w:rFonts w:ascii="Arial" w:hAnsi="Arial" w:cs="Arial"/>
          <w:sz w:val="24"/>
          <w:szCs w:val="24"/>
        </w:rPr>
        <w:t xml:space="preserve"> </w:t>
      </w:r>
      <w:r w:rsidRPr="00CB215A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CB215A">
        <w:rPr>
          <w:rFonts w:ascii="Arial" w:hAnsi="Arial" w:cs="Arial"/>
          <w:sz w:val="24"/>
          <w:szCs w:val="24"/>
        </w:rPr>
        <w:instrText xml:space="preserve"> FORMTEXT </w:instrText>
      </w:r>
      <w:r w:rsidRPr="00CB215A">
        <w:rPr>
          <w:rFonts w:ascii="Arial" w:hAnsi="Arial" w:cs="Arial"/>
          <w:sz w:val="24"/>
          <w:szCs w:val="24"/>
        </w:rPr>
      </w:r>
      <w:r w:rsidRPr="00CB215A">
        <w:rPr>
          <w:rFonts w:ascii="Arial" w:hAnsi="Arial" w:cs="Arial"/>
          <w:sz w:val="24"/>
          <w:szCs w:val="24"/>
        </w:rPr>
        <w:fldChar w:fldCharType="separate"/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bCs/>
          <w:sz w:val="24"/>
          <w:szCs w:val="24"/>
        </w:rPr>
        <w:t>Email</w:t>
      </w:r>
      <w:r>
        <w:rPr>
          <w:rFonts w:ascii="Arial" w:hAnsi="Arial" w:cs="Arial"/>
          <w:bCs/>
          <w:sz w:val="24"/>
          <w:szCs w:val="24"/>
        </w:rPr>
        <w:t xml:space="preserve"> para contato</w:t>
      </w:r>
      <w:r w:rsidRPr="00CB215A">
        <w:rPr>
          <w:rFonts w:ascii="Arial" w:hAnsi="Arial" w:cs="Arial"/>
          <w:bCs/>
          <w:sz w:val="24"/>
          <w:szCs w:val="24"/>
        </w:rPr>
        <w:t>:</w:t>
      </w:r>
      <w:r w:rsidRPr="00CB215A">
        <w:rPr>
          <w:rFonts w:ascii="Arial" w:hAnsi="Arial" w:cs="Arial"/>
          <w:sz w:val="24"/>
          <w:szCs w:val="24"/>
        </w:rPr>
        <w:t xml:space="preserve"> </w:t>
      </w:r>
      <w:r w:rsidRPr="00CB215A">
        <w:rPr>
          <w:rFonts w:ascii="Arial" w:hAnsi="Arial" w:cs="Arial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CB215A">
        <w:rPr>
          <w:rFonts w:ascii="Arial" w:hAnsi="Arial" w:cs="Arial"/>
          <w:sz w:val="24"/>
          <w:szCs w:val="24"/>
        </w:rPr>
        <w:instrText xml:space="preserve"> FORMTEXT </w:instrText>
      </w:r>
      <w:r w:rsidRPr="00CB215A">
        <w:rPr>
          <w:rFonts w:ascii="Arial" w:hAnsi="Arial" w:cs="Arial"/>
          <w:sz w:val="24"/>
          <w:szCs w:val="24"/>
        </w:rPr>
      </w:r>
      <w:r w:rsidRPr="00CB215A">
        <w:rPr>
          <w:rFonts w:ascii="Arial" w:hAnsi="Arial" w:cs="Arial"/>
          <w:sz w:val="24"/>
          <w:szCs w:val="24"/>
        </w:rPr>
        <w:fldChar w:fldCharType="separate"/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t> </w:t>
      </w:r>
      <w:r w:rsidRPr="00CB215A">
        <w:rPr>
          <w:rFonts w:ascii="Arial" w:hAnsi="Arial" w:cs="Arial"/>
          <w:sz w:val="24"/>
          <w:szCs w:val="24"/>
        </w:rPr>
        <w:fldChar w:fldCharType="end"/>
      </w:r>
    </w:p>
    <w:p w14:paraId="1B531B40" w14:textId="77777777" w:rsidR="00CB215A" w:rsidRPr="003F66FB" w:rsidRDefault="00CB215A" w:rsidP="00CB215A">
      <w:pPr>
        <w:rPr>
          <w:rFonts w:ascii="Arial" w:hAnsi="Arial" w:cs="Arial"/>
          <w:sz w:val="24"/>
        </w:rPr>
      </w:pPr>
      <w:bookmarkStart w:id="3" w:name="_Hlk109996158"/>
      <w:r w:rsidRPr="00CB215A">
        <w:rPr>
          <w:rFonts w:ascii="Arial" w:hAnsi="Arial"/>
          <w:b/>
          <w:bCs/>
          <w:color w:val="FF0000"/>
          <w:sz w:val="24"/>
        </w:rPr>
        <w:t>Para uso do coordenador do PPG</w:t>
      </w:r>
      <w:r>
        <w:rPr>
          <w:rFonts w:ascii="Arial" w:hAnsi="Arial"/>
          <w:sz w:val="24"/>
        </w:rPr>
        <w:t xml:space="preserve">: indicar a origem do </w:t>
      </w:r>
      <w:r w:rsidRPr="003F66FB">
        <w:rPr>
          <w:rFonts w:ascii="Arial" w:hAnsi="Arial" w:cs="Arial"/>
          <w:sz w:val="24"/>
        </w:rPr>
        <w:t>recurso financeiro</w:t>
      </w:r>
      <w:r>
        <w:rPr>
          <w:rFonts w:ascii="Arial" w:hAnsi="Arial" w:cs="Arial"/>
          <w:sz w:val="24"/>
        </w:rPr>
        <w:t xml:space="preserve">: </w:t>
      </w:r>
    </w:p>
    <w:p w14:paraId="5E491A53" w14:textId="77777777" w:rsidR="00CB215A" w:rsidRPr="003F66FB" w:rsidRDefault="00CB215A" w:rsidP="00CB2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 w:rsidRPr="003F66FB">
        <w:rPr>
          <w:rFonts w:ascii="Arial" w:hAnsi="Arial" w:cs="Arial"/>
          <w:sz w:val="24"/>
          <w:szCs w:val="24"/>
        </w:rPr>
        <w:t xml:space="preserve"> PROAP 2021</w:t>
      </w:r>
    </w:p>
    <w:p w14:paraId="3583C535" w14:textId="77777777" w:rsidR="00CB215A" w:rsidRPr="003F66FB" w:rsidRDefault="00CB215A" w:rsidP="00CB21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" w:hAnsi="Arial" w:cs="Arial"/>
          <w:sz w:val="24"/>
          <w:szCs w:val="24"/>
        </w:rPr>
        <w:instrText xml:space="preserve"> FORMCHECKBOX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end"/>
      </w:r>
      <w:r w:rsidRPr="003F66FB">
        <w:rPr>
          <w:rFonts w:ascii="Arial" w:hAnsi="Arial" w:cs="Arial"/>
          <w:sz w:val="24"/>
          <w:szCs w:val="24"/>
        </w:rPr>
        <w:t xml:space="preserve"> PROAP 2022</w:t>
      </w:r>
    </w:p>
    <w:bookmarkEnd w:id="3"/>
    <w:p w14:paraId="7A3D26D1" w14:textId="51741B04" w:rsidR="005360AE" w:rsidRPr="005360AE" w:rsidRDefault="006911E5" w:rsidP="005360AE">
      <w:r>
        <w:tab/>
      </w:r>
      <w:r>
        <w:tab/>
      </w:r>
    </w:p>
    <w:p w14:paraId="537615FA" w14:textId="69F29D4B" w:rsidR="00EC5E94" w:rsidRDefault="00E605F5" w:rsidP="00CB215A">
      <w:pPr>
        <w:pStyle w:val="Recuodecorpodetexto"/>
        <w:ind w:firstLine="0"/>
        <w:rPr>
          <w:szCs w:val="24"/>
        </w:rPr>
      </w:pPr>
      <w:r w:rsidRPr="000B5C1E">
        <w:rPr>
          <w:szCs w:val="24"/>
        </w:rPr>
        <w:t>Pelo presente, solicitamos o</w:t>
      </w:r>
      <w:r w:rsidR="005E079E" w:rsidRPr="000B5C1E">
        <w:rPr>
          <w:szCs w:val="24"/>
        </w:rPr>
        <w:t>(</w:t>
      </w:r>
      <w:r w:rsidRPr="000B5C1E">
        <w:rPr>
          <w:szCs w:val="24"/>
        </w:rPr>
        <w:t>s</w:t>
      </w:r>
      <w:r w:rsidR="005E079E" w:rsidRPr="000B5C1E">
        <w:rPr>
          <w:szCs w:val="24"/>
        </w:rPr>
        <w:t>)</w:t>
      </w:r>
      <w:r w:rsidRPr="000B5C1E">
        <w:rPr>
          <w:szCs w:val="24"/>
        </w:rPr>
        <w:t xml:space="preserve"> pagamento</w:t>
      </w:r>
      <w:r w:rsidR="005E079E" w:rsidRPr="000B5C1E">
        <w:rPr>
          <w:szCs w:val="24"/>
        </w:rPr>
        <w:t>(</w:t>
      </w:r>
      <w:r w:rsidRPr="000B5C1E">
        <w:rPr>
          <w:szCs w:val="24"/>
        </w:rPr>
        <w:t>s</w:t>
      </w:r>
      <w:r w:rsidR="005E079E" w:rsidRPr="000B5C1E">
        <w:rPr>
          <w:szCs w:val="24"/>
        </w:rPr>
        <w:t xml:space="preserve">) ao Exterior relacionado(s) abaixo, que deverão ser deduzidos do saldo do </w:t>
      </w:r>
      <w:r w:rsidR="00EC5E94">
        <w:rPr>
          <w:b/>
          <w:szCs w:val="24"/>
        </w:rPr>
        <w:t xml:space="preserve">Projeto </w:t>
      </w:r>
      <w:r w:rsidR="0075689A" w:rsidRPr="0075689A">
        <w:t>881-PO-20 - PROAP</w:t>
      </w:r>
      <w:r w:rsidR="00EC5E94">
        <w:rPr>
          <w:szCs w:val="24"/>
        </w:rPr>
        <w:t xml:space="preserve">  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6878"/>
        <w:gridCol w:w="2132"/>
      </w:tblGrid>
      <w:tr w:rsidR="005B54A3" w:rsidRPr="000B5C1E" w14:paraId="433EAA5A" w14:textId="77777777">
        <w:trPr>
          <w:jc w:val="center"/>
        </w:trPr>
        <w:tc>
          <w:tcPr>
            <w:tcW w:w="740" w:type="dxa"/>
          </w:tcPr>
          <w:p w14:paraId="7435F122" w14:textId="77777777" w:rsidR="005B54A3" w:rsidRPr="000B5C1E" w:rsidRDefault="005B54A3" w:rsidP="006B4D14">
            <w:pPr>
              <w:spacing w:before="60" w:after="60"/>
              <w:jc w:val="center"/>
              <w:rPr>
                <w:rFonts w:ascii="Arial" w:hAnsi="Arial"/>
                <w:b/>
                <w:smallCaps/>
                <w:sz w:val="24"/>
                <w:szCs w:val="24"/>
              </w:rPr>
            </w:pPr>
            <w:r w:rsidRPr="000B5C1E">
              <w:rPr>
                <w:rFonts w:ascii="Arial" w:hAnsi="Arial"/>
                <w:b/>
                <w:smallCaps/>
                <w:sz w:val="24"/>
                <w:szCs w:val="24"/>
              </w:rPr>
              <w:t>Item</w:t>
            </w:r>
          </w:p>
        </w:tc>
        <w:tc>
          <w:tcPr>
            <w:tcW w:w="6878" w:type="dxa"/>
          </w:tcPr>
          <w:p w14:paraId="547092F9" w14:textId="77777777" w:rsidR="005B54A3" w:rsidRPr="000B5C1E" w:rsidRDefault="000C3452" w:rsidP="005B54A3">
            <w:pPr>
              <w:spacing w:before="60" w:after="60"/>
              <w:jc w:val="center"/>
              <w:rPr>
                <w:rFonts w:ascii="Arial" w:hAnsi="Arial"/>
                <w:b/>
                <w:smallCaps/>
                <w:sz w:val="24"/>
                <w:szCs w:val="24"/>
              </w:rPr>
            </w:pPr>
            <w:r w:rsidRPr="000B5C1E">
              <w:rPr>
                <w:rFonts w:ascii="Arial" w:hAnsi="Arial"/>
                <w:b/>
                <w:smallCaps/>
                <w:sz w:val="24"/>
                <w:szCs w:val="24"/>
              </w:rPr>
              <w:t>Despesas</w:t>
            </w:r>
            <w:r w:rsidR="00A56B7C" w:rsidRPr="000B5C1E">
              <w:rPr>
                <w:rFonts w:ascii="Arial" w:hAnsi="Arial"/>
                <w:b/>
                <w:smallCaps/>
                <w:sz w:val="24"/>
                <w:szCs w:val="24"/>
              </w:rPr>
              <w:t>/Serviços</w:t>
            </w:r>
          </w:p>
        </w:tc>
        <w:tc>
          <w:tcPr>
            <w:tcW w:w="2132" w:type="dxa"/>
          </w:tcPr>
          <w:p w14:paraId="7DC32A67" w14:textId="77777777" w:rsidR="005B54A3" w:rsidRPr="000B5C1E" w:rsidRDefault="000C3452">
            <w:pPr>
              <w:spacing w:before="60" w:after="60"/>
              <w:jc w:val="center"/>
              <w:rPr>
                <w:rFonts w:ascii="Arial" w:hAnsi="Arial"/>
                <w:b/>
                <w:smallCaps/>
                <w:sz w:val="24"/>
                <w:szCs w:val="24"/>
              </w:rPr>
            </w:pPr>
            <w:r w:rsidRPr="000B5C1E">
              <w:rPr>
                <w:rFonts w:ascii="Arial" w:hAnsi="Arial"/>
                <w:b/>
                <w:smallCaps/>
                <w:sz w:val="24"/>
                <w:szCs w:val="24"/>
              </w:rPr>
              <w:t>Valor</w:t>
            </w:r>
          </w:p>
        </w:tc>
      </w:tr>
      <w:tr w:rsidR="005B54A3" w:rsidRPr="000B5C1E" w14:paraId="2F01501F" w14:textId="77777777">
        <w:trPr>
          <w:jc w:val="center"/>
        </w:trPr>
        <w:tc>
          <w:tcPr>
            <w:tcW w:w="740" w:type="dxa"/>
          </w:tcPr>
          <w:p w14:paraId="561A1F21" w14:textId="77777777" w:rsidR="005B54A3" w:rsidRPr="000B5C1E" w:rsidRDefault="005B54A3" w:rsidP="006B4D14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t>01</w:t>
            </w:r>
          </w:p>
        </w:tc>
        <w:tc>
          <w:tcPr>
            <w:tcW w:w="6878" w:type="dxa"/>
          </w:tcPr>
          <w:p w14:paraId="43290610" w14:textId="77777777" w:rsidR="005B54A3" w:rsidRPr="000B5C1E" w:rsidRDefault="005B54A3" w:rsidP="002F61BD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2132" w:type="dxa"/>
          </w:tcPr>
          <w:p w14:paraId="17DA5BD2" w14:textId="77777777" w:rsidR="005B54A3" w:rsidRPr="000B5C1E" w:rsidRDefault="00FA2C3F" w:rsidP="002F61BD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5B54A3" w:rsidRPr="000B5C1E" w14:paraId="7A89E8E0" w14:textId="77777777">
        <w:trPr>
          <w:jc w:val="center"/>
        </w:trPr>
        <w:tc>
          <w:tcPr>
            <w:tcW w:w="740" w:type="dxa"/>
          </w:tcPr>
          <w:p w14:paraId="606B7E04" w14:textId="77777777" w:rsidR="005B54A3" w:rsidRPr="000B5C1E" w:rsidRDefault="005B54A3" w:rsidP="006B4D14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t>02</w:t>
            </w:r>
          </w:p>
        </w:tc>
        <w:tc>
          <w:tcPr>
            <w:tcW w:w="6878" w:type="dxa"/>
          </w:tcPr>
          <w:p w14:paraId="16CE479B" w14:textId="77777777" w:rsidR="005B54A3" w:rsidRPr="000B5C1E" w:rsidRDefault="005B54A3" w:rsidP="00B77E32">
            <w:pPr>
              <w:spacing w:before="60" w:after="60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  <w:tc>
          <w:tcPr>
            <w:tcW w:w="2132" w:type="dxa"/>
          </w:tcPr>
          <w:p w14:paraId="029DCB39" w14:textId="77777777" w:rsidR="005B54A3" w:rsidRPr="000B5C1E" w:rsidRDefault="00FA2C3F" w:rsidP="00B77E32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="00B77E32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  <w:tr w:rsidR="005B54A3" w:rsidRPr="000B5C1E" w14:paraId="3C8FBE6E" w14:textId="77777777">
        <w:trPr>
          <w:jc w:val="center"/>
        </w:trPr>
        <w:tc>
          <w:tcPr>
            <w:tcW w:w="7618" w:type="dxa"/>
            <w:gridSpan w:val="2"/>
          </w:tcPr>
          <w:p w14:paraId="7A3F43BB" w14:textId="77777777" w:rsidR="005B54A3" w:rsidRPr="000B5C1E" w:rsidRDefault="00E67FAA" w:rsidP="00324BD0">
            <w:pPr>
              <w:spacing w:before="60" w:after="60"/>
              <w:jc w:val="center"/>
              <w:rPr>
                <w:rFonts w:ascii="Arial" w:hAnsi="Arial"/>
                <w:smallCaps/>
                <w:sz w:val="24"/>
                <w:szCs w:val="24"/>
              </w:rPr>
            </w:pPr>
            <w:r w:rsidRPr="000B5C1E">
              <w:rPr>
                <w:rFonts w:ascii="Arial" w:hAnsi="Arial"/>
                <w:b/>
                <w:smallCaps/>
                <w:sz w:val="24"/>
                <w:szCs w:val="24"/>
              </w:rPr>
              <w:t>TOTAL</w:t>
            </w:r>
          </w:p>
        </w:tc>
        <w:tc>
          <w:tcPr>
            <w:tcW w:w="2132" w:type="dxa"/>
          </w:tcPr>
          <w:p w14:paraId="68165A36" w14:textId="77777777" w:rsidR="005B54A3" w:rsidRPr="000B5C1E" w:rsidRDefault="00FA2C3F" w:rsidP="002F61BD">
            <w:pPr>
              <w:spacing w:before="60" w:after="60"/>
              <w:jc w:val="center"/>
              <w:rPr>
                <w:rFonts w:ascii="Arial" w:hAnsi="Arial"/>
                <w:sz w:val="24"/>
                <w:szCs w:val="24"/>
              </w:rPr>
            </w:pPr>
            <w:r w:rsidRPr="000B5C1E">
              <w:rPr>
                <w:rFonts w:ascii="Arial" w:hAnsi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  <w:sz w:val="24"/>
                <w:szCs w:val="24"/>
              </w:rPr>
              <w:instrText xml:space="preserve"> FORMTEXT </w:instrText>
            </w:r>
            <w:r w:rsidRPr="000B5C1E">
              <w:rPr>
                <w:rFonts w:ascii="Arial" w:hAnsi="Arial"/>
                <w:sz w:val="24"/>
                <w:szCs w:val="24"/>
              </w:rPr>
            </w:r>
            <w:r w:rsidRPr="000B5C1E">
              <w:rPr>
                <w:rFonts w:ascii="Arial" w:hAnsi="Arial"/>
                <w:sz w:val="24"/>
                <w:szCs w:val="24"/>
              </w:rPr>
              <w:fldChar w:fldCharType="separate"/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="002F61BD" w:rsidRPr="000B5C1E">
              <w:rPr>
                <w:rFonts w:ascii="Arial" w:hAnsi="Arial"/>
                <w:sz w:val="24"/>
                <w:szCs w:val="24"/>
              </w:rPr>
              <w:t> </w:t>
            </w:r>
            <w:r w:rsidRPr="000B5C1E">
              <w:rPr>
                <w:rFonts w:ascii="Arial" w:hAnsi="Arial"/>
                <w:sz w:val="24"/>
                <w:szCs w:val="24"/>
              </w:rPr>
              <w:fldChar w:fldCharType="end"/>
            </w:r>
          </w:p>
        </w:tc>
      </w:tr>
    </w:tbl>
    <w:p w14:paraId="7189629E" w14:textId="77777777" w:rsidR="00E001B1" w:rsidRPr="000B5C1E" w:rsidRDefault="00E001B1" w:rsidP="00D800BD">
      <w:pPr>
        <w:rPr>
          <w:rFonts w:ascii="Arial" w:hAnsi="Arial"/>
          <w:b/>
          <w:sz w:val="24"/>
          <w:szCs w:val="24"/>
        </w:rPr>
      </w:pPr>
    </w:p>
    <w:p w14:paraId="3E992D60" w14:textId="77777777" w:rsidR="00A85329" w:rsidRPr="000B5C1E" w:rsidRDefault="00A85329" w:rsidP="00D63A6F">
      <w:pPr>
        <w:spacing w:after="200"/>
        <w:jc w:val="center"/>
        <w:rPr>
          <w:rFonts w:ascii="Arial" w:hAnsi="Arial"/>
          <w:b/>
          <w:sz w:val="24"/>
          <w:szCs w:val="24"/>
          <w:u w:val="single"/>
        </w:rPr>
      </w:pPr>
      <w:r w:rsidRPr="000B5C1E">
        <w:rPr>
          <w:rFonts w:ascii="Arial" w:hAnsi="Arial"/>
          <w:b/>
          <w:sz w:val="24"/>
          <w:szCs w:val="24"/>
          <w:u w:val="single"/>
        </w:rPr>
        <w:t>DADOS DO PLANO DE TRABALHO DO PROJETO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92"/>
        <w:gridCol w:w="4758"/>
      </w:tblGrid>
      <w:tr w:rsidR="007660B9" w14:paraId="76FAB487" w14:textId="77777777" w:rsidTr="005F1A87">
        <w:trPr>
          <w:jc w:val="center"/>
        </w:trPr>
        <w:tc>
          <w:tcPr>
            <w:tcW w:w="4992" w:type="dxa"/>
          </w:tcPr>
          <w:p w14:paraId="156E9DF6" w14:textId="77777777" w:rsidR="007660B9" w:rsidRPr="000B5C1E" w:rsidRDefault="00087FCB" w:rsidP="005F1A87">
            <w:pPr>
              <w:spacing w:before="60" w:after="60"/>
              <w:rPr>
                <w:rFonts w:ascii="Arial" w:hAnsi="Arial"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Indicação</w:t>
            </w:r>
            <w:r w:rsidR="005F1A87" w:rsidRPr="000B5C1E">
              <w:rPr>
                <w:rFonts w:ascii="Arial" w:hAnsi="Arial"/>
                <w:b/>
                <w:smallCaps/>
              </w:rPr>
              <w:t xml:space="preserve"> do item detalhado no plano de trabalho</w:t>
            </w:r>
          </w:p>
        </w:tc>
        <w:tc>
          <w:tcPr>
            <w:tcW w:w="4758" w:type="dxa"/>
          </w:tcPr>
          <w:p w14:paraId="4FAE90ED" w14:textId="77777777" w:rsidR="007660B9" w:rsidRPr="000B5C1E" w:rsidRDefault="007660B9" w:rsidP="007660B9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78CEBBE3" w14:textId="77777777" w:rsidTr="00A85329">
        <w:trPr>
          <w:jc w:val="center"/>
        </w:trPr>
        <w:tc>
          <w:tcPr>
            <w:tcW w:w="4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967B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Rubrica correspondente no plano de trabalho</w:t>
            </w:r>
          </w:p>
          <w:p w14:paraId="3155B4D7" w14:textId="77777777" w:rsidR="00E67FAA" w:rsidRPr="000B5C1E" w:rsidRDefault="00E67FAA" w:rsidP="00625026">
            <w:pPr>
              <w:spacing w:before="60" w:after="60"/>
              <w:rPr>
                <w:rFonts w:ascii="Arial" w:hAnsi="Arial"/>
                <w:smallCaps/>
              </w:rPr>
            </w:pPr>
            <w:r w:rsidRPr="000B5C1E">
              <w:rPr>
                <w:rFonts w:ascii="Arial" w:hAnsi="Arial"/>
                <w:smallCaps/>
              </w:rPr>
              <w:t xml:space="preserve">(Ex.: </w:t>
            </w:r>
            <w:r w:rsidR="00625026" w:rsidRPr="000B5C1E">
              <w:rPr>
                <w:rFonts w:ascii="Arial" w:hAnsi="Arial"/>
                <w:smallCaps/>
              </w:rPr>
              <w:t>c</w:t>
            </w:r>
            <w:r w:rsidRPr="000B5C1E">
              <w:rPr>
                <w:rFonts w:ascii="Arial" w:hAnsi="Arial"/>
                <w:smallCaps/>
              </w:rPr>
              <w:t>onsumo/</w:t>
            </w:r>
            <w:r w:rsidR="00625026" w:rsidRPr="000B5C1E">
              <w:rPr>
                <w:rFonts w:ascii="Arial" w:hAnsi="Arial"/>
                <w:smallCaps/>
              </w:rPr>
              <w:t>p</w:t>
            </w:r>
            <w:r w:rsidRPr="000B5C1E">
              <w:rPr>
                <w:rFonts w:ascii="Arial" w:hAnsi="Arial"/>
                <w:smallCaps/>
              </w:rPr>
              <w:t xml:space="preserve">essoa </w:t>
            </w:r>
            <w:r w:rsidR="00625026" w:rsidRPr="000B5C1E">
              <w:rPr>
                <w:rFonts w:ascii="Arial" w:hAnsi="Arial"/>
                <w:smallCaps/>
              </w:rPr>
              <w:t>j</w:t>
            </w:r>
            <w:r w:rsidRPr="000B5C1E">
              <w:rPr>
                <w:rFonts w:ascii="Arial" w:hAnsi="Arial"/>
                <w:smallCaps/>
              </w:rPr>
              <w:t>urídica)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72DF" w14:textId="77777777" w:rsidR="00A85329" w:rsidRPr="000B5C1E" w:rsidRDefault="00A85329" w:rsidP="00E67FAA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  <w:r w:rsidR="00E67FAA" w:rsidRPr="000B5C1E">
              <w:rPr>
                <w:rFonts w:ascii="Arial" w:hAnsi="Arial"/>
              </w:rPr>
              <w:t xml:space="preserve"> </w:t>
            </w:r>
          </w:p>
        </w:tc>
      </w:tr>
    </w:tbl>
    <w:p w14:paraId="2E0ADC5E" w14:textId="77777777" w:rsidR="00324BD0" w:rsidRDefault="00324BD0" w:rsidP="00D800BD">
      <w:pPr>
        <w:rPr>
          <w:rFonts w:ascii="Arial" w:hAnsi="Arial"/>
          <w:b/>
          <w:sz w:val="24"/>
        </w:rPr>
      </w:pPr>
    </w:p>
    <w:p w14:paraId="71B4C103" w14:textId="77777777" w:rsidR="00A85329" w:rsidRPr="00A85329" w:rsidRDefault="00A85329" w:rsidP="00D63A6F">
      <w:pPr>
        <w:spacing w:after="200"/>
        <w:jc w:val="center"/>
        <w:rPr>
          <w:rFonts w:ascii="Arial" w:hAnsi="Arial"/>
          <w:b/>
          <w:sz w:val="22"/>
          <w:szCs w:val="22"/>
          <w:u w:val="single"/>
        </w:rPr>
      </w:pPr>
      <w:r w:rsidRPr="00A85329">
        <w:rPr>
          <w:rFonts w:ascii="Arial" w:hAnsi="Arial"/>
          <w:b/>
          <w:sz w:val="22"/>
          <w:szCs w:val="22"/>
          <w:u w:val="single"/>
        </w:rPr>
        <w:t>DADOS DO BENEFICI</w:t>
      </w:r>
      <w:r w:rsidR="00D95F8E">
        <w:rPr>
          <w:rFonts w:ascii="Arial" w:hAnsi="Arial"/>
          <w:b/>
          <w:sz w:val="22"/>
          <w:szCs w:val="22"/>
          <w:u w:val="single"/>
        </w:rPr>
        <w:t>Á</w:t>
      </w:r>
      <w:r w:rsidRPr="00A85329">
        <w:rPr>
          <w:rFonts w:ascii="Arial" w:hAnsi="Arial"/>
          <w:b/>
          <w:sz w:val="22"/>
          <w:szCs w:val="22"/>
          <w:u w:val="single"/>
        </w:rPr>
        <w:t>RIO NO EXTERIOR</w:t>
      </w:r>
    </w:p>
    <w:tbl>
      <w:tblPr>
        <w:tblW w:w="97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00"/>
        <w:gridCol w:w="5750"/>
      </w:tblGrid>
      <w:tr w:rsidR="00A85329" w14:paraId="64CF2649" w14:textId="77777777" w:rsidTr="00D95F8E">
        <w:trPr>
          <w:jc w:val="center"/>
        </w:trPr>
        <w:tc>
          <w:tcPr>
            <w:tcW w:w="4000" w:type="dxa"/>
          </w:tcPr>
          <w:p w14:paraId="3E5D7924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 xml:space="preserve">Razão Social da Empresa </w:t>
            </w:r>
            <w:r w:rsidRPr="000B5C1E">
              <w:rPr>
                <w:rFonts w:ascii="Arial" w:hAnsi="Arial"/>
                <w:smallCaps/>
              </w:rPr>
              <w:t>(completo)</w:t>
            </w:r>
          </w:p>
        </w:tc>
        <w:tc>
          <w:tcPr>
            <w:tcW w:w="5750" w:type="dxa"/>
          </w:tcPr>
          <w:p w14:paraId="22FD2708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17BE8B17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CAA30" w14:textId="77777777" w:rsidR="00A85329" w:rsidRPr="000B5C1E" w:rsidRDefault="00A85329" w:rsidP="007B4EB3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End</w:t>
            </w:r>
            <w:r w:rsidR="004408BD" w:rsidRPr="000B5C1E">
              <w:rPr>
                <w:rFonts w:ascii="Arial" w:hAnsi="Arial"/>
                <w:b/>
                <w:smallCaps/>
              </w:rPr>
              <w:t xml:space="preserve">ereço </w:t>
            </w:r>
            <w:r w:rsidR="004408BD" w:rsidRPr="000B5C1E">
              <w:rPr>
                <w:rFonts w:ascii="Arial" w:hAnsi="Arial"/>
                <w:smallCaps/>
              </w:rPr>
              <w:t xml:space="preserve">(inclusive </w:t>
            </w:r>
            <w:r w:rsidR="007B4EB3" w:rsidRPr="000B5C1E">
              <w:rPr>
                <w:rFonts w:ascii="Arial" w:hAnsi="Arial"/>
                <w:smallCaps/>
              </w:rPr>
              <w:t>c</w:t>
            </w:r>
            <w:r w:rsidR="004408BD" w:rsidRPr="000B5C1E">
              <w:rPr>
                <w:rFonts w:ascii="Arial" w:hAnsi="Arial"/>
                <w:smallCaps/>
              </w:rPr>
              <w:t xml:space="preserve">ódigo </w:t>
            </w:r>
            <w:r w:rsidR="007B4EB3" w:rsidRPr="000B5C1E">
              <w:rPr>
                <w:rFonts w:ascii="Arial" w:hAnsi="Arial"/>
                <w:smallCaps/>
              </w:rPr>
              <w:t>p</w:t>
            </w:r>
            <w:r w:rsidR="004408BD" w:rsidRPr="000B5C1E">
              <w:rPr>
                <w:rFonts w:ascii="Arial" w:hAnsi="Arial"/>
                <w:smallCaps/>
              </w:rPr>
              <w:t>ostal)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9F450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73F92FCC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A5BC" w14:textId="77777777" w:rsidR="00A85329" w:rsidRPr="000B5C1E" w:rsidRDefault="00A85329" w:rsidP="00D95F8E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 xml:space="preserve">Banqueiro do Favorecido </w:t>
            </w:r>
            <w:r w:rsidRPr="000B5C1E">
              <w:rPr>
                <w:rFonts w:ascii="Arial" w:hAnsi="Arial"/>
                <w:smallCaps/>
              </w:rPr>
              <w:t>(</w:t>
            </w:r>
            <w:r w:rsidR="00D95F8E" w:rsidRPr="000B5C1E">
              <w:rPr>
                <w:rFonts w:ascii="Arial" w:hAnsi="Arial"/>
                <w:smallCaps/>
              </w:rPr>
              <w:t>n</w:t>
            </w:r>
            <w:r w:rsidRPr="000B5C1E">
              <w:rPr>
                <w:rFonts w:ascii="Arial" w:hAnsi="Arial"/>
                <w:smallCaps/>
              </w:rPr>
              <w:t>ome/</w:t>
            </w:r>
            <w:r w:rsidR="00D95F8E" w:rsidRPr="000B5C1E">
              <w:rPr>
                <w:rFonts w:ascii="Arial" w:hAnsi="Arial"/>
                <w:smallCaps/>
              </w:rPr>
              <w:t>a</w:t>
            </w:r>
            <w:r w:rsidRPr="000B5C1E">
              <w:rPr>
                <w:rFonts w:ascii="Arial" w:hAnsi="Arial"/>
                <w:smallCaps/>
              </w:rPr>
              <w:t>gência/</w:t>
            </w:r>
            <w:r w:rsidR="00D95F8E" w:rsidRPr="000B5C1E">
              <w:rPr>
                <w:rFonts w:ascii="Arial" w:hAnsi="Arial"/>
                <w:smallCaps/>
              </w:rPr>
              <w:t>c</w:t>
            </w:r>
            <w:r w:rsidRPr="000B5C1E">
              <w:rPr>
                <w:rFonts w:ascii="Arial" w:hAnsi="Arial"/>
                <w:smallCaps/>
              </w:rPr>
              <w:t>idade/</w:t>
            </w:r>
            <w:r w:rsidR="00D95F8E" w:rsidRPr="000B5C1E">
              <w:rPr>
                <w:rFonts w:ascii="Arial" w:hAnsi="Arial"/>
                <w:smallCaps/>
              </w:rPr>
              <w:t>p</w:t>
            </w:r>
            <w:r w:rsidRPr="000B5C1E">
              <w:rPr>
                <w:rFonts w:ascii="Arial" w:hAnsi="Arial"/>
                <w:smallCaps/>
              </w:rPr>
              <w:t>aís/</w:t>
            </w:r>
            <w:r w:rsidR="00A142DF" w:rsidRPr="000B5C1E">
              <w:rPr>
                <w:rFonts w:ascii="Arial" w:hAnsi="Arial"/>
                <w:smallCaps/>
              </w:rPr>
              <w:t>SWIFT</w:t>
            </w:r>
            <w:r w:rsidRPr="000B5C1E">
              <w:rPr>
                <w:rFonts w:ascii="Arial" w:hAnsi="Arial"/>
                <w:smallCaps/>
              </w:rPr>
              <w:t>)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CF7F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51341D13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9E32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Nº Conta ou IBAN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AC06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  <w:tr w:rsidR="00A85329" w14:paraId="1D17EBF5" w14:textId="77777777" w:rsidTr="00D95F8E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32E6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  <w:b/>
                <w:smallCaps/>
              </w:rPr>
            </w:pPr>
            <w:r w:rsidRPr="000B5C1E">
              <w:rPr>
                <w:rFonts w:ascii="Arial" w:hAnsi="Arial"/>
                <w:b/>
                <w:smallCaps/>
              </w:rPr>
              <w:t>Moeda do Pagamento</w:t>
            </w:r>
          </w:p>
        </w:tc>
        <w:tc>
          <w:tcPr>
            <w:tcW w:w="5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88F5" w14:textId="77777777" w:rsidR="00A85329" w:rsidRPr="000B5C1E" w:rsidRDefault="00A85329" w:rsidP="005A575E">
            <w:pPr>
              <w:spacing w:before="60" w:after="60"/>
              <w:rPr>
                <w:rFonts w:ascii="Arial" w:hAnsi="Arial"/>
              </w:rPr>
            </w:pPr>
            <w:r w:rsidRPr="000B5C1E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R$"/>
                  </w:textInput>
                </w:ffData>
              </w:fldChar>
            </w:r>
            <w:r w:rsidRPr="000B5C1E">
              <w:rPr>
                <w:rFonts w:ascii="Arial" w:hAnsi="Arial"/>
              </w:rPr>
              <w:instrText xml:space="preserve"> FORMTEXT </w:instrText>
            </w:r>
            <w:r w:rsidRPr="000B5C1E">
              <w:rPr>
                <w:rFonts w:ascii="Arial" w:hAnsi="Arial"/>
              </w:rPr>
            </w:r>
            <w:r w:rsidRPr="000B5C1E">
              <w:rPr>
                <w:rFonts w:ascii="Arial" w:hAnsi="Arial"/>
              </w:rPr>
              <w:fldChar w:fldCharType="separate"/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t> </w:t>
            </w:r>
            <w:r w:rsidRPr="000B5C1E">
              <w:rPr>
                <w:rFonts w:ascii="Arial" w:hAnsi="Arial"/>
              </w:rPr>
              <w:fldChar w:fldCharType="end"/>
            </w:r>
          </w:p>
        </w:tc>
      </w:tr>
    </w:tbl>
    <w:p w14:paraId="39C3DE63" w14:textId="77777777" w:rsidR="002721FC" w:rsidRPr="002721FC" w:rsidRDefault="00404720" w:rsidP="000B5C1E">
      <w:pPr>
        <w:spacing w:before="120"/>
        <w:ind w:firstLine="426"/>
        <w:rPr>
          <w:rFonts w:ascii="Arial" w:hAnsi="Arial"/>
          <w:b/>
          <w:sz w:val="24"/>
        </w:rPr>
      </w:pPr>
      <w:r w:rsidRPr="002721FC">
        <w:rPr>
          <w:rFonts w:ascii="Arial" w:hAnsi="Arial"/>
          <w:b/>
          <w:sz w:val="24"/>
        </w:rPr>
        <w:t>Em anexo</w:t>
      </w:r>
      <w:r w:rsidR="002721FC" w:rsidRPr="002721FC">
        <w:rPr>
          <w:rFonts w:ascii="Arial" w:hAnsi="Arial"/>
          <w:b/>
          <w:sz w:val="24"/>
        </w:rPr>
        <w:t xml:space="preserve"> deve conter</w:t>
      </w:r>
      <w:r w:rsidR="002721FC">
        <w:rPr>
          <w:rFonts w:ascii="Arial" w:hAnsi="Arial"/>
          <w:b/>
          <w:sz w:val="24"/>
        </w:rPr>
        <w:t>:</w:t>
      </w:r>
    </w:p>
    <w:p w14:paraId="2A374146" w14:textId="77777777" w:rsidR="002721FC" w:rsidRPr="00A85329" w:rsidRDefault="002721FC" w:rsidP="000B5C1E">
      <w:pPr>
        <w:ind w:firstLine="284"/>
        <w:jc w:val="both"/>
        <w:rPr>
          <w:rFonts w:ascii="Arial" w:hAnsi="Arial"/>
          <w:sz w:val="22"/>
          <w:szCs w:val="22"/>
        </w:rPr>
      </w:pPr>
      <w:r w:rsidRPr="00A85329">
        <w:rPr>
          <w:rFonts w:ascii="Arial" w:hAnsi="Arial"/>
          <w:sz w:val="22"/>
          <w:szCs w:val="22"/>
        </w:rPr>
        <w:t xml:space="preserve">- </w:t>
      </w:r>
      <w:r w:rsidRPr="00CB215A">
        <w:rPr>
          <w:rFonts w:ascii="Arial" w:hAnsi="Arial"/>
          <w:i/>
          <w:color w:val="FF0000"/>
          <w:sz w:val="22"/>
          <w:szCs w:val="22"/>
        </w:rPr>
        <w:t>Invoice</w:t>
      </w:r>
      <w:r w:rsidRPr="00A85329">
        <w:rPr>
          <w:rFonts w:ascii="Arial" w:hAnsi="Arial"/>
          <w:sz w:val="22"/>
          <w:szCs w:val="22"/>
        </w:rPr>
        <w:t xml:space="preserve"> (devidamente atestada</w:t>
      </w:r>
      <w:r w:rsidR="00295F51">
        <w:rPr>
          <w:rFonts w:ascii="Arial" w:hAnsi="Arial"/>
          <w:sz w:val="22"/>
          <w:szCs w:val="22"/>
        </w:rPr>
        <w:t xml:space="preserve"> pelo coordenador</w:t>
      </w:r>
      <w:r w:rsidR="00404720" w:rsidRPr="00A85329">
        <w:rPr>
          <w:rFonts w:ascii="Arial" w:hAnsi="Arial"/>
          <w:sz w:val="22"/>
          <w:szCs w:val="22"/>
        </w:rPr>
        <w:t>)</w:t>
      </w:r>
      <w:r w:rsidR="000C16B8" w:rsidRPr="00A85329">
        <w:rPr>
          <w:rFonts w:ascii="Arial" w:hAnsi="Arial"/>
          <w:sz w:val="22"/>
          <w:szCs w:val="22"/>
        </w:rPr>
        <w:t>;</w:t>
      </w:r>
      <w:r w:rsidRPr="00A85329">
        <w:rPr>
          <w:rFonts w:ascii="Arial" w:hAnsi="Arial"/>
          <w:sz w:val="22"/>
          <w:szCs w:val="22"/>
        </w:rPr>
        <w:t xml:space="preserve"> </w:t>
      </w:r>
    </w:p>
    <w:p w14:paraId="24CFF4F2" w14:textId="77777777" w:rsidR="002721FC" w:rsidRPr="00A85329" w:rsidRDefault="002721FC" w:rsidP="000B5C1E">
      <w:pPr>
        <w:ind w:left="142" w:firstLine="142"/>
        <w:jc w:val="both"/>
        <w:rPr>
          <w:rFonts w:ascii="Arial" w:hAnsi="Arial"/>
          <w:sz w:val="22"/>
          <w:szCs w:val="22"/>
        </w:rPr>
      </w:pPr>
      <w:r w:rsidRPr="00A85329">
        <w:rPr>
          <w:rFonts w:ascii="Arial" w:hAnsi="Arial"/>
          <w:sz w:val="22"/>
          <w:szCs w:val="22"/>
        </w:rPr>
        <w:t xml:space="preserve">- Justificativa técnica do coordenador descrevendo a escolha da empresa </w:t>
      </w:r>
      <w:r w:rsidR="000C16B8" w:rsidRPr="00A85329">
        <w:rPr>
          <w:rFonts w:ascii="Arial" w:hAnsi="Arial"/>
          <w:sz w:val="22"/>
          <w:szCs w:val="22"/>
        </w:rPr>
        <w:t xml:space="preserve">no exterior </w:t>
      </w:r>
      <w:r w:rsidRPr="00A85329">
        <w:rPr>
          <w:rFonts w:ascii="Arial" w:hAnsi="Arial"/>
          <w:sz w:val="22"/>
          <w:szCs w:val="22"/>
        </w:rPr>
        <w:t>e vinculando a despesa ao objeto do projeto</w:t>
      </w:r>
      <w:r w:rsidR="000C16B8" w:rsidRPr="00A85329">
        <w:rPr>
          <w:rFonts w:ascii="Arial" w:hAnsi="Arial"/>
          <w:sz w:val="22"/>
          <w:szCs w:val="22"/>
        </w:rPr>
        <w:t>;</w:t>
      </w:r>
    </w:p>
    <w:p w14:paraId="58F4AB93" w14:textId="77777777" w:rsidR="00404720" w:rsidRPr="00A85329" w:rsidRDefault="002721FC" w:rsidP="000B5C1E">
      <w:pPr>
        <w:spacing w:after="120"/>
        <w:ind w:firstLine="284"/>
        <w:jc w:val="both"/>
        <w:rPr>
          <w:rFonts w:ascii="Arial" w:hAnsi="Arial"/>
          <w:sz w:val="22"/>
          <w:szCs w:val="22"/>
        </w:rPr>
      </w:pPr>
      <w:r w:rsidRPr="00A85329">
        <w:rPr>
          <w:rFonts w:ascii="Arial" w:hAnsi="Arial"/>
          <w:sz w:val="22"/>
          <w:szCs w:val="22"/>
        </w:rPr>
        <w:t>- Orçamentação (respeitando o princípio de economicidade)</w:t>
      </w:r>
      <w:r w:rsidR="000C16B8" w:rsidRPr="00A85329">
        <w:rPr>
          <w:rFonts w:ascii="Arial" w:hAnsi="Arial"/>
          <w:sz w:val="22"/>
          <w:szCs w:val="22"/>
        </w:rPr>
        <w:t>.</w:t>
      </w:r>
      <w:r w:rsidRPr="00A85329">
        <w:rPr>
          <w:rFonts w:ascii="Arial" w:hAnsi="Arial"/>
          <w:sz w:val="22"/>
          <w:szCs w:val="22"/>
        </w:rPr>
        <w:t xml:space="preserve"> </w:t>
      </w:r>
    </w:p>
    <w:p w14:paraId="3D670111" w14:textId="77777777" w:rsidR="00D02C95" w:rsidRDefault="00D02C95" w:rsidP="00404720">
      <w:pPr>
        <w:jc w:val="center"/>
        <w:rPr>
          <w:rFonts w:ascii="Arial" w:hAnsi="Arial"/>
          <w:sz w:val="24"/>
        </w:rPr>
      </w:pPr>
    </w:p>
    <w:p w14:paraId="33A0BAC6" w14:textId="77777777" w:rsidR="00295F51" w:rsidRDefault="00295F51" w:rsidP="00404720">
      <w:pPr>
        <w:jc w:val="center"/>
        <w:rPr>
          <w:rFonts w:ascii="Arial" w:hAnsi="Arial"/>
          <w:sz w:val="24"/>
        </w:rPr>
      </w:pPr>
    </w:p>
    <w:p w14:paraId="382A105A" w14:textId="77777777" w:rsidR="005B54A3" w:rsidRDefault="00E605F5" w:rsidP="00404720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___________</w:t>
      </w:r>
      <w:r w:rsidR="000C16B8">
        <w:rPr>
          <w:rFonts w:ascii="Arial" w:hAnsi="Arial"/>
          <w:sz w:val="24"/>
        </w:rPr>
        <w:t>______</w:t>
      </w:r>
      <w:r>
        <w:rPr>
          <w:rFonts w:ascii="Arial" w:hAnsi="Arial"/>
          <w:sz w:val="24"/>
        </w:rPr>
        <w:t>_____________</w:t>
      </w:r>
    </w:p>
    <w:p w14:paraId="40C21F0B" w14:textId="77777777" w:rsidR="009D7786" w:rsidRPr="00C418D7" w:rsidRDefault="00E605F5" w:rsidP="00A85329">
      <w:pPr>
        <w:tabs>
          <w:tab w:val="left" w:pos="4678"/>
        </w:tabs>
        <w:jc w:val="center"/>
        <w:rPr>
          <w:rFonts w:ascii="Arial" w:hAnsi="Arial"/>
          <w:b/>
          <w:sz w:val="24"/>
        </w:rPr>
      </w:pPr>
      <w:r w:rsidRPr="00C418D7">
        <w:rPr>
          <w:rFonts w:ascii="Arial" w:hAnsi="Arial"/>
          <w:b/>
          <w:sz w:val="24"/>
        </w:rPr>
        <w:t xml:space="preserve">Coordenador </w:t>
      </w:r>
      <w:r w:rsidR="00C418D7">
        <w:rPr>
          <w:rFonts w:ascii="Arial" w:hAnsi="Arial"/>
          <w:b/>
          <w:sz w:val="24"/>
        </w:rPr>
        <w:t xml:space="preserve">(a) </w:t>
      </w:r>
      <w:r w:rsidRPr="00C418D7">
        <w:rPr>
          <w:rFonts w:ascii="Arial" w:hAnsi="Arial"/>
          <w:b/>
          <w:sz w:val="24"/>
        </w:rPr>
        <w:t>do Projeto</w:t>
      </w:r>
    </w:p>
    <w:p w14:paraId="722DB45F" w14:textId="77777777" w:rsidR="009D7786" w:rsidRDefault="00C418D7" w:rsidP="000B5C1E">
      <w:pPr>
        <w:tabs>
          <w:tab w:val="left" w:pos="4678"/>
        </w:tabs>
        <w:jc w:val="center"/>
        <w:rPr>
          <w:rFonts w:ascii="Arial" w:hAnsi="Arial"/>
          <w:sz w:val="24"/>
        </w:rPr>
      </w:pPr>
      <w:r w:rsidRPr="00C418D7">
        <w:rPr>
          <w:rFonts w:ascii="Arial" w:hAnsi="Arial"/>
          <w:b/>
          <w:sz w:val="24"/>
        </w:rPr>
        <w:t>Assinatura e Carimbo</w:t>
      </w:r>
      <w:r w:rsidR="009D7786">
        <w:rPr>
          <w:rFonts w:ascii="Arial" w:hAnsi="Arial"/>
          <w:sz w:val="24"/>
        </w:rPr>
        <w:br w:type="page"/>
      </w:r>
    </w:p>
    <w:p w14:paraId="2D2EB013" w14:textId="77777777" w:rsidR="009D7786" w:rsidRPr="009D7786" w:rsidRDefault="009D7786" w:rsidP="004C3249">
      <w:pPr>
        <w:tabs>
          <w:tab w:val="left" w:pos="4678"/>
        </w:tabs>
        <w:jc w:val="center"/>
        <w:rPr>
          <w:rFonts w:ascii="Arial" w:hAnsi="Arial"/>
          <w:b/>
          <w:sz w:val="24"/>
          <w:u w:val="single"/>
        </w:rPr>
      </w:pPr>
      <w:r w:rsidRPr="009D7786">
        <w:rPr>
          <w:rFonts w:ascii="Arial" w:hAnsi="Arial"/>
          <w:b/>
          <w:sz w:val="24"/>
          <w:u w:val="single"/>
        </w:rPr>
        <w:lastRenderedPageBreak/>
        <w:t>OUTRAS ORIENTAÇÕES</w:t>
      </w:r>
      <w:r>
        <w:rPr>
          <w:rFonts w:ascii="Arial" w:hAnsi="Arial"/>
          <w:b/>
          <w:sz w:val="24"/>
          <w:u w:val="single"/>
        </w:rPr>
        <w:t xml:space="preserve"> SOBRE INCIDÊNCIA DE IMPOSTOS</w:t>
      </w:r>
    </w:p>
    <w:p w14:paraId="7325A284" w14:textId="77777777" w:rsidR="009D7786" w:rsidRPr="009D7786" w:rsidRDefault="009D7786" w:rsidP="009B0B99">
      <w:pPr>
        <w:tabs>
          <w:tab w:val="left" w:pos="4678"/>
        </w:tabs>
        <w:jc w:val="both"/>
        <w:rPr>
          <w:rFonts w:ascii="Arial" w:hAnsi="Arial"/>
          <w:sz w:val="22"/>
          <w:szCs w:val="22"/>
        </w:rPr>
      </w:pPr>
    </w:p>
    <w:p w14:paraId="05D88516" w14:textId="77777777" w:rsidR="009B0B99" w:rsidRPr="009B0B99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9B0B99">
        <w:rPr>
          <w:rFonts w:ascii="Arial" w:hAnsi="Arial" w:cs="Arial"/>
          <w:sz w:val="22"/>
          <w:szCs w:val="22"/>
        </w:rPr>
        <w:t>Segue abaixo as orientações necessárias sobre a</w:t>
      </w:r>
      <w:r w:rsidR="009D7786" w:rsidRPr="009B0B99">
        <w:rPr>
          <w:rFonts w:ascii="Arial" w:hAnsi="Arial" w:cs="Arial"/>
          <w:sz w:val="22"/>
          <w:szCs w:val="22"/>
        </w:rPr>
        <w:t xml:space="preserve"> incidência de Imposto de Renda e Proventos de Qualquer Natureza Residentes no Exterior (DARF 0473) </w:t>
      </w:r>
    </w:p>
    <w:p w14:paraId="5E765C74" w14:textId="77777777" w:rsidR="009B0B99" w:rsidRPr="009B0B99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</w:p>
    <w:p w14:paraId="7DC5C892" w14:textId="77777777" w:rsidR="009B0B99" w:rsidRPr="009B0B99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9B0B99">
        <w:rPr>
          <w:rFonts w:ascii="Arial" w:hAnsi="Arial" w:cs="Arial"/>
          <w:b/>
          <w:sz w:val="22"/>
          <w:szCs w:val="22"/>
        </w:rPr>
        <w:t>Hipóteses de Não Incidência de Remessas para o Exterior</w:t>
      </w:r>
      <w:r w:rsidRPr="009B0B99">
        <w:rPr>
          <w:rFonts w:ascii="Arial" w:hAnsi="Arial" w:cs="Arial"/>
          <w:sz w:val="22"/>
          <w:szCs w:val="22"/>
        </w:rPr>
        <w:t>:</w:t>
      </w:r>
    </w:p>
    <w:p w14:paraId="27AC819A" w14:textId="77777777" w:rsidR="009B0B99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Remessas destinadas ao exterior para fins educacionais, científicos ou culturais, bem como as destinadas a pagamento de taxas escolares, taxas de inscrição em congressos, conclaves, seminários ou assemelhados e taxas de exames de proficiência (IN RFB nº 1.645/2016, art. 4º, inciso I). </w:t>
      </w:r>
    </w:p>
    <w:p w14:paraId="1FF4AE77" w14:textId="77777777" w:rsidR="009B0B99" w:rsidRPr="009B0B99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>Portanto, sempre que for anexada ao processo, a “Declaração de Isenção, Dispensa Não Incidência e Alíquota Zero", não será cobrado o imposto.</w:t>
      </w:r>
    </w:p>
    <w:p w14:paraId="08D5C395" w14:textId="77777777" w:rsidR="009B0B99" w:rsidRPr="009B0B99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>A responsabilidade pela declaração é do contribuinte, cabendo ao Gecex apenas acatar a informação e não recolher o imposto na operação. Havendo dúvida quanto a natureza da operação, sugere-se que abram um questionamento junto a Receita Federal.</w:t>
      </w:r>
    </w:p>
    <w:p w14:paraId="0BBCCF06" w14:textId="77777777" w:rsidR="009B0B99" w:rsidRPr="009B0B99" w:rsidRDefault="009B0B99" w:rsidP="009B0B99">
      <w:pPr>
        <w:pStyle w:val="western"/>
        <w:spacing w:after="0" w:afterAutospacing="0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b/>
          <w:sz w:val="22"/>
          <w:szCs w:val="22"/>
        </w:rPr>
        <w:t>Responsabilidade do Recolhimento</w:t>
      </w:r>
      <w:r w:rsidR="006D0D10">
        <w:rPr>
          <w:rFonts w:ascii="Arial" w:eastAsia="Times New Roman" w:hAnsi="Arial" w:cs="Arial"/>
          <w:b/>
          <w:sz w:val="22"/>
          <w:szCs w:val="22"/>
        </w:rPr>
        <w:t xml:space="preserve"> do imposto</w:t>
      </w:r>
      <w:r w:rsidRPr="009B0B99">
        <w:rPr>
          <w:rFonts w:ascii="Arial" w:eastAsia="Times New Roman" w:hAnsi="Arial" w:cs="Arial"/>
          <w:b/>
          <w:sz w:val="22"/>
          <w:szCs w:val="22"/>
        </w:rPr>
        <w:t>:</w:t>
      </w:r>
    </w:p>
    <w:p w14:paraId="655ECCE1" w14:textId="77777777" w:rsidR="009B0B99" w:rsidRPr="009B0B99" w:rsidRDefault="009B0B99" w:rsidP="009B0B99">
      <w:pPr>
        <w:pStyle w:val="conteudonivel3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O contribuinte do imposto de renda é o beneficiário residente no exterior. Compete ao remetente/cliente, na qualidade de fonte pagadora, reter e recolher o imposto devido. O valor do IR é descontado do montante a remeter. O beneficiário recebe o valor líquido. </w:t>
      </w:r>
    </w:p>
    <w:p w14:paraId="00E6BA52" w14:textId="77777777" w:rsidR="009B0B99" w:rsidRPr="009B0B99" w:rsidRDefault="009B0B99" w:rsidP="009B0B99">
      <w:pPr>
        <w:pStyle w:val="conteudonivel3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Nos casos em que o remetente/cliente assume o ônus do tributo que seria devido pelo beneficiário dos rendimentos, a importância paga, creditada, empregada, remetida ou entregue, será considerada líquida, cabendo o reajustamento do respectivo rendimento bruto, sobre o qual recairá o imposto. </w:t>
      </w:r>
    </w:p>
    <w:p w14:paraId="2E868274" w14:textId="77777777" w:rsidR="009B0B99" w:rsidRPr="009B0B99" w:rsidRDefault="009B0B99" w:rsidP="009B0B99">
      <w:pPr>
        <w:pStyle w:val="conteudonivel3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6D0D10">
        <w:rPr>
          <w:rFonts w:ascii="Arial" w:eastAsia="Times New Roman" w:hAnsi="Arial" w:cs="Arial"/>
          <w:b/>
          <w:sz w:val="22"/>
          <w:szCs w:val="22"/>
        </w:rPr>
        <w:t>Reajustamento da Base de Cálculo</w:t>
      </w:r>
      <w:r w:rsidRPr="009B0B99">
        <w:rPr>
          <w:rFonts w:ascii="Arial" w:eastAsia="Times New Roman" w:hAnsi="Arial" w:cs="Arial"/>
          <w:sz w:val="22"/>
          <w:szCs w:val="22"/>
        </w:rPr>
        <w:t xml:space="preserve">: </w:t>
      </w:r>
    </w:p>
    <w:p w14:paraId="79476B7D" w14:textId="77777777" w:rsidR="004C3249" w:rsidRDefault="009B0B99" w:rsidP="009B0B99">
      <w:pPr>
        <w:pStyle w:val="conteudonivel4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Para a obtenção do valor do IR reajusta-se o respectivo rendimento bruto mediante a aplicação da fórmula a seguir (Decreto 3.000/99, art. 725 e IN SRF nº 15/2001, art. 20): </w:t>
      </w:r>
    </w:p>
    <w:p w14:paraId="43F38D76" w14:textId="77777777" w:rsidR="009B0B99" w:rsidRPr="009B0B99" w:rsidRDefault="009B0B99" w:rsidP="009B0B99">
      <w:pPr>
        <w:pStyle w:val="conteudonivel4"/>
        <w:ind w:firstLine="851"/>
        <w:jc w:val="both"/>
        <w:rPr>
          <w:rFonts w:ascii="Arial" w:eastAsia="Times New Roman" w:hAnsi="Arial" w:cs="Arial"/>
          <w:sz w:val="22"/>
          <w:szCs w:val="22"/>
        </w:rPr>
      </w:pPr>
      <w:r w:rsidRPr="009B0B99">
        <w:rPr>
          <w:rFonts w:ascii="Arial" w:eastAsia="Times New Roman" w:hAnsi="Arial" w:cs="Arial"/>
          <w:sz w:val="22"/>
          <w:szCs w:val="22"/>
        </w:rPr>
        <w:t xml:space="preserve">RR= (RP - D) / [1 - (T / 100)], sendo: RR, o rendimento reajustado; RP, o rendimento pago, correspondente à base de cálculo antes do reajustamento; D, a dedução da classe de rendimentos a que pertence o RP, se houver; T, a alíquota da classe de rendimentos a que pertence o RP. </w:t>
      </w:r>
    </w:p>
    <w:p w14:paraId="7186D170" w14:textId="77777777" w:rsidR="009B0B99" w:rsidRPr="009B0B99" w:rsidRDefault="009B0B99" w:rsidP="009B0B99">
      <w:pPr>
        <w:ind w:firstLine="851"/>
        <w:jc w:val="both"/>
        <w:rPr>
          <w:rFonts w:ascii="Arial" w:hAnsi="Arial" w:cs="Arial"/>
          <w:sz w:val="22"/>
          <w:szCs w:val="22"/>
        </w:rPr>
      </w:pPr>
      <w:r w:rsidRPr="009B0B99">
        <w:rPr>
          <w:rFonts w:ascii="Arial" w:hAnsi="Arial" w:cs="Arial"/>
          <w:sz w:val="22"/>
          <w:szCs w:val="22"/>
        </w:rPr>
        <w:t>A alíquota é de 25% que conforme a régua de cálculo acima da Receita Federal ficará em torno de 33%.</w:t>
      </w:r>
    </w:p>
    <w:p w14:paraId="5C1DB344" w14:textId="77777777" w:rsidR="009D7786" w:rsidRPr="009B0B99" w:rsidRDefault="009D7786" w:rsidP="009B0B99">
      <w:pPr>
        <w:tabs>
          <w:tab w:val="left" w:pos="4678"/>
        </w:tabs>
        <w:jc w:val="both"/>
        <w:rPr>
          <w:rFonts w:ascii="Arial" w:hAnsi="Arial" w:cs="Arial"/>
          <w:sz w:val="22"/>
          <w:szCs w:val="22"/>
        </w:rPr>
      </w:pPr>
    </w:p>
    <w:p w14:paraId="7A732206" w14:textId="77777777" w:rsidR="009B0B99" w:rsidRPr="009B0B99" w:rsidRDefault="009B0B99" w:rsidP="009B0B99">
      <w:pPr>
        <w:tabs>
          <w:tab w:val="left" w:pos="4678"/>
        </w:tabs>
        <w:jc w:val="both"/>
        <w:rPr>
          <w:rFonts w:ascii="Arial" w:hAnsi="Arial" w:cs="Arial"/>
          <w:sz w:val="22"/>
          <w:szCs w:val="22"/>
        </w:rPr>
      </w:pPr>
    </w:p>
    <w:p w14:paraId="2DED36B8" w14:textId="77777777" w:rsidR="009B0B99" w:rsidRPr="009B0B99" w:rsidRDefault="009B0B99" w:rsidP="00A85329">
      <w:pPr>
        <w:tabs>
          <w:tab w:val="left" w:pos="4678"/>
        </w:tabs>
        <w:jc w:val="center"/>
        <w:rPr>
          <w:rFonts w:ascii="Arial" w:hAnsi="Arial" w:cs="Arial"/>
          <w:sz w:val="22"/>
          <w:szCs w:val="22"/>
        </w:rPr>
      </w:pPr>
    </w:p>
    <w:sectPr w:rsidR="009B0B99" w:rsidRPr="009B0B99" w:rsidSect="00625026">
      <w:headerReference w:type="default" r:id="rId7"/>
      <w:pgSz w:w="12240" w:h="15840" w:code="1"/>
      <w:pgMar w:top="182" w:right="1134" w:bottom="426" w:left="1134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01D887" w14:textId="77777777" w:rsidR="008B2432" w:rsidRDefault="008B2432">
      <w:r>
        <w:separator/>
      </w:r>
    </w:p>
  </w:endnote>
  <w:endnote w:type="continuationSeparator" w:id="0">
    <w:p w14:paraId="101B7707" w14:textId="77777777" w:rsidR="008B2432" w:rsidRDefault="008B2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1181E" w14:textId="77777777" w:rsidR="008B2432" w:rsidRDefault="008B2432">
      <w:r>
        <w:separator/>
      </w:r>
    </w:p>
  </w:footnote>
  <w:footnote w:type="continuationSeparator" w:id="0">
    <w:p w14:paraId="178E4958" w14:textId="77777777" w:rsidR="008B2432" w:rsidRDefault="008B2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C06A9" w14:textId="2D59EC9E" w:rsidR="005360AE" w:rsidRDefault="001849F6" w:rsidP="005360AE">
    <w:pPr>
      <w:pStyle w:val="Cabealho"/>
      <w:ind w:left="2694"/>
      <w:jc w:val="right"/>
      <w:rPr>
        <w:sz w:val="16"/>
        <w:szCs w:val="16"/>
      </w:rPr>
    </w:pPr>
    <w:r w:rsidRPr="001849F6">
      <w:rPr>
        <w:rFonts w:eastAsiaTheme="minorHAnsi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D7335A" wp14:editId="7C631480">
              <wp:simplePos x="0" y="0"/>
              <wp:positionH relativeFrom="column">
                <wp:posOffset>-708660</wp:posOffset>
              </wp:positionH>
              <wp:positionV relativeFrom="paragraph">
                <wp:posOffset>-374015</wp:posOffset>
              </wp:positionV>
              <wp:extent cx="274320" cy="1075182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4320" cy="10751820"/>
                      </a:xfrm>
                      <a:prstGeom prst="rect">
                        <a:avLst/>
                      </a:prstGeom>
                      <a:solidFill>
                        <a:srgbClr val="5B9BD5">
                          <a:lumMod val="5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5DDECC" id="Retângulo 1" o:spid="_x0000_s1026" style="position:absolute;margin-left:-55.8pt;margin-top:-29.45pt;width:21.6pt;height:8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" fillcolor="#1f4e79" stroked="f" strokeweight="1pt"/>
          </w:pict>
        </mc:Fallback>
      </mc:AlternateContent>
    </w:r>
    <w:r w:rsidR="005360AE" w:rsidRPr="00F96EB5">
      <w:rPr>
        <w:noProof/>
        <w:color w:val="215868" w:themeColor="accent5" w:themeShade="80"/>
        <w:sz w:val="12"/>
        <w:szCs w:val="12"/>
      </w:rPr>
      <w:drawing>
        <wp:anchor distT="0" distB="0" distL="114300" distR="114300" simplePos="0" relativeHeight="251659264" behindDoc="0" locked="0" layoutInCell="1" allowOverlap="1" wp14:anchorId="10105DED" wp14:editId="5EF008E4">
          <wp:simplePos x="0" y="0"/>
          <wp:positionH relativeFrom="column">
            <wp:posOffset>201295</wp:posOffset>
          </wp:positionH>
          <wp:positionV relativeFrom="paragraph">
            <wp:posOffset>29845</wp:posOffset>
          </wp:positionV>
          <wp:extent cx="1325147" cy="718403"/>
          <wp:effectExtent l="0" t="0" r="8890" b="5715"/>
          <wp:wrapNone/>
          <wp:docPr id="5" name="Imagem 5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147" cy="718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A879A8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Avenida Itália, Km 8 - Bairro Carreiros</w:t>
    </w:r>
  </w:p>
  <w:p w14:paraId="495000F7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Anexo ao Centro de Convivência do Campus Carreiros na </w:t>
    </w:r>
  </w:p>
  <w:p w14:paraId="1D41E2E4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Universidade Federal do Rio Grande - FURG</w:t>
    </w:r>
  </w:p>
  <w:p w14:paraId="03AA1288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Rio Grande/RS - 96.203-900</w:t>
    </w:r>
  </w:p>
  <w:p w14:paraId="2E95ACBF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 xml:space="preserve">Telefones: (53) 3233-6565 | 3230-7099 | 3230-7055   </w:t>
    </w:r>
  </w:p>
  <w:p w14:paraId="3F10DDD9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Home Page: www.faurg.furg.br</w:t>
    </w:r>
  </w:p>
  <w:p w14:paraId="051BAC19" w14:textId="77777777" w:rsidR="005360AE" w:rsidRPr="00123F96" w:rsidRDefault="005360AE" w:rsidP="005360AE">
    <w:pPr>
      <w:pStyle w:val="Cabealho"/>
      <w:ind w:left="2694"/>
      <w:jc w:val="right"/>
      <w:rPr>
        <w:color w:val="002060"/>
        <w:sz w:val="12"/>
        <w:szCs w:val="12"/>
      </w:rPr>
    </w:pPr>
    <w:r w:rsidRPr="00123F96">
      <w:rPr>
        <w:color w:val="002060"/>
        <w:sz w:val="12"/>
        <w:szCs w:val="12"/>
      </w:rPr>
      <w:t>CNPJ: 03.483.912/0001-50</w:t>
    </w:r>
  </w:p>
  <w:p w14:paraId="11A5DB87" w14:textId="77777777" w:rsidR="005360AE" w:rsidRDefault="005360AE" w:rsidP="005360AE">
    <w:pPr>
      <w:pStyle w:val="Cabealho"/>
      <w:ind w:left="2694"/>
    </w:pPr>
  </w:p>
  <w:p w14:paraId="22E39679" w14:textId="77777777" w:rsidR="005360AE" w:rsidRDefault="005360AE" w:rsidP="005360AE">
    <w:pPr>
      <w:pStyle w:val="Cabealho"/>
      <w:ind w:left="2694"/>
    </w:pPr>
  </w:p>
  <w:p w14:paraId="731D92D7" w14:textId="77777777" w:rsidR="006D0D10" w:rsidRPr="005360AE" w:rsidRDefault="006D0D10" w:rsidP="005360A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 w:cryptProviderType="rsaAES" w:cryptAlgorithmClass="hash" w:cryptAlgorithmType="typeAny" w:cryptAlgorithmSid="14" w:cryptSpinCount="100000" w:hash="EAi9BbxnQ0pg49gxNXTzJ7jShi0o/DoBRI0okTeBE9842otyUZKRHrGnyR4Zp7ckQNvW2mqMnRPomxruoVo5ww==" w:salt="IyS5vdkelpiInrEz7PxHM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5EC0"/>
    <w:rsid w:val="00026579"/>
    <w:rsid w:val="00087FCB"/>
    <w:rsid w:val="000928E6"/>
    <w:rsid w:val="0009407C"/>
    <w:rsid w:val="000B5C1E"/>
    <w:rsid w:val="000C16B8"/>
    <w:rsid w:val="000C3452"/>
    <w:rsid w:val="00161AEF"/>
    <w:rsid w:val="00176513"/>
    <w:rsid w:val="001849F6"/>
    <w:rsid w:val="00252A4A"/>
    <w:rsid w:val="0025414F"/>
    <w:rsid w:val="002712A9"/>
    <w:rsid w:val="002721FC"/>
    <w:rsid w:val="0029157E"/>
    <w:rsid w:val="00295F51"/>
    <w:rsid w:val="002C7B8C"/>
    <w:rsid w:val="002F61BD"/>
    <w:rsid w:val="00324BD0"/>
    <w:rsid w:val="00367E65"/>
    <w:rsid w:val="00390CBE"/>
    <w:rsid w:val="003A3BC5"/>
    <w:rsid w:val="003A515A"/>
    <w:rsid w:val="003D019E"/>
    <w:rsid w:val="003E1625"/>
    <w:rsid w:val="00404720"/>
    <w:rsid w:val="004175A7"/>
    <w:rsid w:val="004315AE"/>
    <w:rsid w:val="004408BD"/>
    <w:rsid w:val="00452A02"/>
    <w:rsid w:val="00455150"/>
    <w:rsid w:val="00486608"/>
    <w:rsid w:val="004A4233"/>
    <w:rsid w:val="004A5944"/>
    <w:rsid w:val="004C3249"/>
    <w:rsid w:val="004D157A"/>
    <w:rsid w:val="005360AE"/>
    <w:rsid w:val="00545EC0"/>
    <w:rsid w:val="005A575E"/>
    <w:rsid w:val="005B54A3"/>
    <w:rsid w:val="005D2359"/>
    <w:rsid w:val="005E079E"/>
    <w:rsid w:val="005F1A87"/>
    <w:rsid w:val="00606736"/>
    <w:rsid w:val="00625026"/>
    <w:rsid w:val="00651AD1"/>
    <w:rsid w:val="00672141"/>
    <w:rsid w:val="006911E5"/>
    <w:rsid w:val="006B2183"/>
    <w:rsid w:val="006B4D14"/>
    <w:rsid w:val="006D0D10"/>
    <w:rsid w:val="006D30D8"/>
    <w:rsid w:val="006F01A9"/>
    <w:rsid w:val="0075689A"/>
    <w:rsid w:val="0076148F"/>
    <w:rsid w:val="007660B9"/>
    <w:rsid w:val="007B4EB3"/>
    <w:rsid w:val="008071E7"/>
    <w:rsid w:val="008313C7"/>
    <w:rsid w:val="00831B0F"/>
    <w:rsid w:val="008B2432"/>
    <w:rsid w:val="008C7A4F"/>
    <w:rsid w:val="008C7E94"/>
    <w:rsid w:val="008F787E"/>
    <w:rsid w:val="009B0B99"/>
    <w:rsid w:val="009B4F55"/>
    <w:rsid w:val="009D7786"/>
    <w:rsid w:val="00A03D3B"/>
    <w:rsid w:val="00A142DF"/>
    <w:rsid w:val="00A453DE"/>
    <w:rsid w:val="00A56B7C"/>
    <w:rsid w:val="00A57DD2"/>
    <w:rsid w:val="00A71923"/>
    <w:rsid w:val="00A85329"/>
    <w:rsid w:val="00AD6637"/>
    <w:rsid w:val="00B77E32"/>
    <w:rsid w:val="00C418D7"/>
    <w:rsid w:val="00C55A3A"/>
    <w:rsid w:val="00C6477E"/>
    <w:rsid w:val="00CB215A"/>
    <w:rsid w:val="00CB35FF"/>
    <w:rsid w:val="00D00AF5"/>
    <w:rsid w:val="00D02C95"/>
    <w:rsid w:val="00D55A46"/>
    <w:rsid w:val="00D56678"/>
    <w:rsid w:val="00D63A6F"/>
    <w:rsid w:val="00D800BD"/>
    <w:rsid w:val="00D95F8E"/>
    <w:rsid w:val="00E001B1"/>
    <w:rsid w:val="00E15ED5"/>
    <w:rsid w:val="00E41FC7"/>
    <w:rsid w:val="00E46522"/>
    <w:rsid w:val="00E605F5"/>
    <w:rsid w:val="00E67FAA"/>
    <w:rsid w:val="00E829CA"/>
    <w:rsid w:val="00EC5E94"/>
    <w:rsid w:val="00F236B1"/>
    <w:rsid w:val="00F75EA9"/>
    <w:rsid w:val="00FA2C3F"/>
    <w:rsid w:val="00FD7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9A551D"/>
  <w15:docId w15:val="{16602771-FB46-404D-83DD-7D9D57C7E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detexto21">
    <w:name w:val="Corpo de texto 21"/>
    <w:basedOn w:val="Normal"/>
    <w:pPr>
      <w:jc w:val="both"/>
    </w:pPr>
    <w:rPr>
      <w:sz w:val="24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Arial" w:hAnsi="Arial"/>
      <w:sz w:val="24"/>
    </w:rPr>
  </w:style>
  <w:style w:type="paragraph" w:styleId="Textodebalo">
    <w:name w:val="Balloon Text"/>
    <w:basedOn w:val="Normal"/>
    <w:semiHidden/>
    <w:rsid w:val="00AD663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5B5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8071E7"/>
    <w:pPr>
      <w:tabs>
        <w:tab w:val="center" w:pos="4252"/>
        <w:tab w:val="right" w:pos="8504"/>
      </w:tabs>
    </w:pPr>
  </w:style>
  <w:style w:type="paragraph" w:customStyle="1" w:styleId="western">
    <w:name w:val="western"/>
    <w:basedOn w:val="Normal"/>
    <w:rsid w:val="009B0B9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conteudonivel3">
    <w:name w:val="conteudonivel_3"/>
    <w:basedOn w:val="Normal"/>
    <w:rsid w:val="009B0B9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conteudonivel4">
    <w:name w:val="conteudonivel_4"/>
    <w:basedOn w:val="Normal"/>
    <w:rsid w:val="009B0B99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character" w:customStyle="1" w:styleId="CabealhoChar">
    <w:name w:val="Cabeçalho Char"/>
    <w:link w:val="Cabealho"/>
    <w:uiPriority w:val="99"/>
    <w:rsid w:val="00C418D7"/>
  </w:style>
  <w:style w:type="character" w:customStyle="1" w:styleId="RecuodecorpodetextoChar">
    <w:name w:val="Recuo de corpo de texto Char"/>
    <w:basedOn w:val="Fontepargpadro"/>
    <w:link w:val="Recuodecorpodetexto"/>
    <w:rsid w:val="00EC5E9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N~1.ROS\AppData\Local\Temp\Rar$DIa0.171\Solicitacao_de_Pagamentos_Diversos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34465-50BD-4F83-AE20-676AF9BB7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Solicitacao_de_Pagamentos_Diversos</Template>
  <TotalTime>215</TotalTime>
  <Pages>1</Pages>
  <Words>577</Words>
  <Characters>3116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7</vt:lpstr>
    </vt:vector>
  </TitlesOfParts>
  <Company/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7</dc:title>
  <dc:creator>Juliana Lima da Rosa</dc:creator>
  <cp:lastModifiedBy>Fabiana Schneck</cp:lastModifiedBy>
  <cp:revision>60</cp:revision>
  <cp:lastPrinted>2015-05-12T19:51:00Z</cp:lastPrinted>
  <dcterms:created xsi:type="dcterms:W3CDTF">2014-10-08T12:48:00Z</dcterms:created>
  <dcterms:modified xsi:type="dcterms:W3CDTF">2022-07-29T17:19:00Z</dcterms:modified>
</cp:coreProperties>
</file>